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EC0FB" w14:textId="303AB40D" w:rsidR="00117906" w:rsidRDefault="00117906">
      <w:bookmarkStart w:id="0" w:name="_GoBack"/>
      <w:bookmarkEnd w:id="0"/>
    </w:p>
    <w:p w14:paraId="571A125D" w14:textId="1E3F6A1B" w:rsidR="00A053D3" w:rsidRDefault="00A053D3"/>
    <w:p w14:paraId="37588142" w14:textId="77777777" w:rsidR="00A053D3" w:rsidRPr="00A053D3" w:rsidRDefault="00A053D3" w:rsidP="00057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053D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MODELLO PER RICHIESTA TESSERINO PROFESSIONALE</w:t>
      </w:r>
    </w:p>
    <w:p w14:paraId="20E71891" w14:textId="7AAB44DF" w:rsidR="00A053D3" w:rsidRPr="00A053D3" w:rsidRDefault="00A053D3" w:rsidP="00057494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</w:pPr>
      <w:r w:rsidRPr="00A053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Riportare, qui di seguito, in stampatello, i dati richiesti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13"/>
        <w:gridCol w:w="7215"/>
      </w:tblGrid>
      <w:tr w:rsidR="00963A0E" w:rsidRPr="008F46BD" w14:paraId="760541C6" w14:textId="77777777" w:rsidTr="00963A0E">
        <w:tc>
          <w:tcPr>
            <w:tcW w:w="2413" w:type="dxa"/>
            <w:vAlign w:val="center"/>
          </w:tcPr>
          <w:p w14:paraId="62CF21D8" w14:textId="77777777" w:rsidR="008F46BD" w:rsidRPr="008F46BD" w:rsidRDefault="008F46BD" w:rsidP="00604359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F46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Cognome</w:t>
            </w:r>
            <w:r w:rsidRPr="008F46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7215" w:type="dxa"/>
          </w:tcPr>
          <w:p w14:paraId="7BAB4F11" w14:textId="3D438842" w:rsidR="008F46BD" w:rsidRPr="008F46BD" w:rsidRDefault="008F46BD" w:rsidP="00534ACE">
            <w:pPr>
              <w:spacing w:before="120" w:after="12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963A0E" w:rsidRPr="008F46BD" w14:paraId="56ED097B" w14:textId="77777777" w:rsidTr="00963A0E">
        <w:tc>
          <w:tcPr>
            <w:tcW w:w="2413" w:type="dxa"/>
            <w:vAlign w:val="center"/>
          </w:tcPr>
          <w:p w14:paraId="211EFFAE" w14:textId="77777777" w:rsidR="008F46BD" w:rsidRPr="008F46BD" w:rsidRDefault="008F46BD" w:rsidP="00604359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F46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Nome </w:t>
            </w:r>
          </w:p>
        </w:tc>
        <w:tc>
          <w:tcPr>
            <w:tcW w:w="7215" w:type="dxa"/>
          </w:tcPr>
          <w:p w14:paraId="42B939D9" w14:textId="20D1866E" w:rsidR="008F46BD" w:rsidRPr="008F46BD" w:rsidRDefault="008F46BD" w:rsidP="00534ACE">
            <w:pPr>
              <w:spacing w:before="120" w:after="12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963A0E" w:rsidRPr="008F46BD" w14:paraId="116AB9CB" w14:textId="77777777" w:rsidTr="00963A0E">
        <w:tc>
          <w:tcPr>
            <w:tcW w:w="2413" w:type="dxa"/>
            <w:vAlign w:val="center"/>
          </w:tcPr>
          <w:p w14:paraId="5EC759EB" w14:textId="77777777" w:rsidR="008F46BD" w:rsidRPr="008F46BD" w:rsidRDefault="008F46BD" w:rsidP="00604359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F46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Data di nascita</w:t>
            </w:r>
            <w:r w:rsidRPr="008F46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7215" w:type="dxa"/>
          </w:tcPr>
          <w:p w14:paraId="5E9190BE" w14:textId="68F01E4D" w:rsidR="008F46BD" w:rsidRPr="008F46BD" w:rsidRDefault="008F46BD" w:rsidP="00534ACE">
            <w:pPr>
              <w:spacing w:before="120" w:after="12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963A0E" w:rsidRPr="008F46BD" w14:paraId="60D927EF" w14:textId="77777777" w:rsidTr="00963A0E">
        <w:tc>
          <w:tcPr>
            <w:tcW w:w="2413" w:type="dxa"/>
            <w:vAlign w:val="center"/>
          </w:tcPr>
          <w:p w14:paraId="2B655163" w14:textId="77777777" w:rsidR="008F46BD" w:rsidRPr="008F46BD" w:rsidRDefault="008F46BD" w:rsidP="00604359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F46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Luogo di nascita</w:t>
            </w:r>
            <w:r w:rsidRPr="008F46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7215" w:type="dxa"/>
          </w:tcPr>
          <w:p w14:paraId="46666262" w14:textId="6BB8CB8A" w:rsidR="008F46BD" w:rsidRPr="008F46BD" w:rsidRDefault="008F46BD" w:rsidP="00534ACE">
            <w:pPr>
              <w:spacing w:before="120" w:after="12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963A0E" w:rsidRPr="008F46BD" w14:paraId="2E4B9F0A" w14:textId="77777777" w:rsidTr="00963A0E">
        <w:tc>
          <w:tcPr>
            <w:tcW w:w="2413" w:type="dxa"/>
            <w:vAlign w:val="center"/>
          </w:tcPr>
          <w:p w14:paraId="2C2A3ED2" w14:textId="2FBF2F0D" w:rsidR="008F46BD" w:rsidRPr="008F46BD" w:rsidRDefault="008F46BD" w:rsidP="00963A0E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F46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</w:t>
            </w:r>
            <w:r w:rsidR="00963A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 xml:space="preserve">odice </w:t>
            </w:r>
            <w:r w:rsidRPr="008F46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F</w:t>
            </w:r>
            <w:r w:rsidR="00963A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iscale</w:t>
            </w:r>
            <w:r w:rsidRPr="008F46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7215" w:type="dxa"/>
          </w:tcPr>
          <w:p w14:paraId="05DDEFF8" w14:textId="483ECC23" w:rsidR="008F46BD" w:rsidRPr="008F46BD" w:rsidRDefault="008F46BD" w:rsidP="00534ACE">
            <w:pPr>
              <w:spacing w:before="120" w:after="12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963A0E" w:rsidRPr="008F46BD" w14:paraId="5B2F2F17" w14:textId="77777777" w:rsidTr="00963A0E">
        <w:tc>
          <w:tcPr>
            <w:tcW w:w="2413" w:type="dxa"/>
            <w:vAlign w:val="center"/>
          </w:tcPr>
          <w:p w14:paraId="623AA5EF" w14:textId="77777777" w:rsidR="008F46BD" w:rsidRDefault="008F46BD" w:rsidP="00604359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F46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E-mail valida </w:t>
            </w:r>
          </w:p>
          <w:p w14:paraId="42120461" w14:textId="7EFCAEC4" w:rsidR="008F46BD" w:rsidRPr="008F46BD" w:rsidRDefault="008F46BD" w:rsidP="00604359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per</w:t>
            </w:r>
            <w:r w:rsidRPr="008F46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le comunicazioni</w:t>
            </w:r>
          </w:p>
        </w:tc>
        <w:tc>
          <w:tcPr>
            <w:tcW w:w="7215" w:type="dxa"/>
          </w:tcPr>
          <w:p w14:paraId="262100FA" w14:textId="59E50587" w:rsidR="008F46BD" w:rsidRPr="008F46BD" w:rsidRDefault="008F46BD" w:rsidP="00534ACE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963A0E" w:rsidRPr="008F46BD" w14:paraId="5C65578C" w14:textId="77777777" w:rsidTr="00963A0E">
        <w:tc>
          <w:tcPr>
            <w:tcW w:w="2413" w:type="dxa"/>
            <w:vMerge w:val="restart"/>
            <w:vAlign w:val="center"/>
          </w:tcPr>
          <w:p w14:paraId="18D26122" w14:textId="11801B6F" w:rsidR="00604359" w:rsidRPr="00604359" w:rsidRDefault="00604359" w:rsidP="00604359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043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Motivi della richiesta </w:t>
            </w:r>
          </w:p>
        </w:tc>
        <w:tc>
          <w:tcPr>
            <w:tcW w:w="7215" w:type="dxa"/>
            <w:vAlign w:val="center"/>
          </w:tcPr>
          <w:p w14:paraId="3C2E6F01" w14:textId="476BD38A" w:rsidR="00604359" w:rsidRPr="008F46BD" w:rsidRDefault="00F84DAF" w:rsidP="00604359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 </w:t>
            </w:r>
            <w:r w:rsidR="00604359" w:rsidRPr="008F46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smarrimento</w:t>
            </w:r>
          </w:p>
        </w:tc>
      </w:tr>
      <w:tr w:rsidR="00963A0E" w:rsidRPr="008F46BD" w14:paraId="4390425C" w14:textId="77777777" w:rsidTr="00963A0E">
        <w:tc>
          <w:tcPr>
            <w:tcW w:w="2413" w:type="dxa"/>
            <w:vMerge/>
            <w:vAlign w:val="center"/>
          </w:tcPr>
          <w:p w14:paraId="526994FD" w14:textId="1A854C1B" w:rsidR="00604359" w:rsidRPr="008F46BD" w:rsidRDefault="00604359" w:rsidP="00604359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7215" w:type="dxa"/>
            <w:vAlign w:val="center"/>
          </w:tcPr>
          <w:p w14:paraId="36DC7C10" w14:textId="792430D6" w:rsidR="00604359" w:rsidRPr="008F46BD" w:rsidRDefault="00F84DAF" w:rsidP="00604359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 </w:t>
            </w:r>
            <w:r w:rsidR="00604359" w:rsidRPr="008F46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deterioramento</w:t>
            </w:r>
          </w:p>
        </w:tc>
      </w:tr>
    </w:tbl>
    <w:p w14:paraId="2690FE41" w14:textId="1A5312B1" w:rsidR="002E0520" w:rsidRPr="002E0520" w:rsidRDefault="00322844" w:rsidP="002045E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2045EB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/la sottoscritto/a</w:t>
      </w:r>
    </w:p>
    <w:p w14:paraId="5098857E" w14:textId="54108F37" w:rsidR="00A65C95" w:rsidRDefault="002E0520" w:rsidP="00963A0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E0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DICHIARA</w:t>
      </w:r>
    </w:p>
    <w:p w14:paraId="017DEF63" w14:textId="296BC5D3" w:rsidR="002045EB" w:rsidRPr="002E0520" w:rsidRDefault="002E0520" w:rsidP="00B141E6">
      <w:pPr>
        <w:pStyle w:val="Paragrafoelenco"/>
        <w:numPr>
          <w:ilvl w:val="0"/>
          <w:numId w:val="1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E0520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A65C95" w:rsidRPr="002E052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 </w:t>
      </w:r>
      <w:r w:rsidRPr="002E0520">
        <w:rPr>
          <w:rFonts w:ascii="Times New Roman" w:eastAsia="Times New Roman" w:hAnsi="Times New Roman" w:cs="Times New Roman"/>
          <w:sz w:val="24"/>
          <w:szCs w:val="24"/>
          <w:lang w:eastAsia="it-IT"/>
        </w:rPr>
        <w:t>sensi delle disposizioni</w:t>
      </w:r>
      <w:r w:rsidR="00A65C95" w:rsidRPr="002E052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 DPR n.445/2000</w:t>
      </w:r>
      <w:r w:rsidR="00322844" w:rsidRPr="002E052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essere consapevole</w:t>
      </w:r>
      <w:r w:rsidR="002045EB" w:rsidRPr="002E0520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</w:p>
    <w:p w14:paraId="623FDBBC" w14:textId="5849F5CB" w:rsidR="00322844" w:rsidRPr="002045EB" w:rsidRDefault="00322844" w:rsidP="00963A0E">
      <w:pPr>
        <w:pStyle w:val="Paragrafoelenco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045EB">
        <w:rPr>
          <w:rFonts w:ascii="Times New Roman" w:eastAsia="Times New Roman" w:hAnsi="Times New Roman" w:cs="Times New Roman"/>
          <w:sz w:val="24"/>
          <w:szCs w:val="24"/>
          <w:lang w:eastAsia="it-IT"/>
        </w:rPr>
        <w:t>delle responsabilità e delle sanzioni penali previste dall’art. 76 del DPR 445/2000 per le false attestazioni e dichiarazioni mendaci</w:t>
      </w:r>
      <w:r w:rsidR="002045EB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46DD9BF4" w14:textId="7A72FE18" w:rsidR="00322844" w:rsidRPr="002045EB" w:rsidRDefault="00322844" w:rsidP="00963A0E">
      <w:pPr>
        <w:pStyle w:val="Paragrafoelenco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045EB">
        <w:rPr>
          <w:rFonts w:ascii="Times New Roman" w:eastAsia="Times New Roman" w:hAnsi="Times New Roman" w:cs="Times New Roman"/>
          <w:sz w:val="24"/>
          <w:szCs w:val="24"/>
          <w:lang w:eastAsia="it-IT"/>
        </w:rPr>
        <w:t>della perdita dei benefici conseguenti al provvedimento emanato sulla base di dichiarazioni non veritiere, ai sensi dell’art. 75 del citato DPR</w:t>
      </w:r>
      <w:r w:rsidR="00FD2C55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7B0852D0" w14:textId="79610EDE" w:rsidR="00B3458D" w:rsidRDefault="00FD2C55" w:rsidP="00FD2C55">
      <w:pPr>
        <w:pStyle w:val="Paragrafoelenco"/>
        <w:numPr>
          <w:ilvl w:val="0"/>
          <w:numId w:val="1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D2C55">
        <w:rPr>
          <w:rFonts w:ascii="Times New Roman" w:eastAsia="Times New Roman" w:hAnsi="Times New Roman" w:cs="Times New Roman"/>
          <w:sz w:val="24"/>
          <w:szCs w:val="24"/>
          <w:lang w:eastAsia="it-IT"/>
        </w:rPr>
        <w:t>ai sensi e per gli effetti di cui all'a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rt.13 Regolamento (UE) 2016/679</w:t>
      </w:r>
      <w:r w:rsidR="005F363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essere informato</w:t>
      </w:r>
      <w:r w:rsidRPr="00FD2C5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 i dati personali raccolti saranno trattati, anche con strumenti informatici, esclusivamente nell'ambito del procedimento per il quale la presente dichiarazione viene resa.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27EE6" w:rsidRPr="00D93EE7" w14:paraId="186F8828" w14:textId="77777777" w:rsidTr="00D91BF4">
        <w:trPr>
          <w:trHeight w:val="400"/>
        </w:trPr>
        <w:tc>
          <w:tcPr>
            <w:tcW w:w="4814" w:type="dxa"/>
            <w:vAlign w:val="center"/>
          </w:tcPr>
          <w:p w14:paraId="54B87459" w14:textId="58C789EC" w:rsidR="00627EE6" w:rsidRPr="00D93EE7" w:rsidRDefault="00627EE6" w:rsidP="00D91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9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Data</w:t>
            </w:r>
          </w:p>
        </w:tc>
        <w:tc>
          <w:tcPr>
            <w:tcW w:w="4814" w:type="dxa"/>
            <w:vAlign w:val="center"/>
          </w:tcPr>
          <w:p w14:paraId="39DD5AC1" w14:textId="77777777" w:rsidR="00AF14E1" w:rsidRDefault="00627EE6" w:rsidP="00D91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9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Firma</w:t>
            </w:r>
            <w:r w:rsidR="00D91BF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  <w:p w14:paraId="435469E6" w14:textId="7BEF6A03" w:rsidR="00627EE6" w:rsidRPr="00D93EE7" w:rsidRDefault="00D91BF4" w:rsidP="00D91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(leggibile per esteso)</w:t>
            </w:r>
          </w:p>
        </w:tc>
      </w:tr>
      <w:tr w:rsidR="00627EE6" w:rsidRPr="00D93EE7" w14:paraId="6E23E715" w14:textId="77777777" w:rsidTr="00D91BF4">
        <w:trPr>
          <w:trHeight w:val="400"/>
        </w:trPr>
        <w:tc>
          <w:tcPr>
            <w:tcW w:w="4814" w:type="dxa"/>
            <w:vAlign w:val="center"/>
          </w:tcPr>
          <w:p w14:paraId="6FA79344" w14:textId="317DE67D" w:rsidR="00627EE6" w:rsidRPr="00D93EE7" w:rsidRDefault="00627EE6" w:rsidP="00D91B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93EE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____________________</w:t>
            </w:r>
          </w:p>
        </w:tc>
        <w:tc>
          <w:tcPr>
            <w:tcW w:w="4814" w:type="dxa"/>
            <w:vAlign w:val="center"/>
          </w:tcPr>
          <w:p w14:paraId="0AC97897" w14:textId="460009A0" w:rsidR="00627EE6" w:rsidRPr="00D93EE7" w:rsidRDefault="00627EE6" w:rsidP="00D91B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93EE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______________</w:t>
            </w:r>
          </w:p>
        </w:tc>
      </w:tr>
    </w:tbl>
    <w:p w14:paraId="66931616" w14:textId="2AC2F55E" w:rsidR="00A053D3" w:rsidRPr="00AF14E1" w:rsidRDefault="003426E5" w:rsidP="00AF14E1">
      <w:pPr>
        <w:spacing w:before="24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4"/>
          <w:lang w:eastAsia="it-IT"/>
        </w:rPr>
      </w:pPr>
      <w:r w:rsidRPr="00AF14E1">
        <w:rPr>
          <w:rFonts w:ascii="Times New Roman" w:eastAsia="Times New Roman" w:hAnsi="Times New Roman" w:cs="Times New Roman"/>
          <w:b/>
          <w:sz w:val="18"/>
          <w:szCs w:val="24"/>
          <w:lang w:eastAsia="it-IT"/>
        </w:rPr>
        <w:t xml:space="preserve">La presente dichiarazione non necessita dell’autenticazione della firma e sostituisce a tutti gli effetti le normali certificazioni richieste o destinate ad una pubblica amministrazione nonché ai gestori di pubblici servizi e ai privati. Può essere firmata in presenza del funzionario o inviata, dopo la sottoscrizione, per </w:t>
      </w:r>
      <w:r w:rsidR="00D93EE7" w:rsidRPr="00AF14E1">
        <w:rPr>
          <w:rFonts w:ascii="Times New Roman" w:eastAsia="Times New Roman" w:hAnsi="Times New Roman" w:cs="Times New Roman"/>
          <w:b/>
          <w:sz w:val="18"/>
          <w:szCs w:val="24"/>
          <w:lang w:eastAsia="it-IT"/>
        </w:rPr>
        <w:t>posta, fax, o telematicamente (</w:t>
      </w:r>
      <w:r w:rsidRPr="00AF14E1">
        <w:rPr>
          <w:rFonts w:ascii="Times New Roman" w:eastAsia="Times New Roman" w:hAnsi="Times New Roman" w:cs="Times New Roman"/>
          <w:b/>
          <w:sz w:val="18"/>
          <w:szCs w:val="24"/>
          <w:lang w:eastAsia="it-IT"/>
        </w:rPr>
        <w:t xml:space="preserve">occorre la firma digitale), allegando fotocopia non autenticata del proprio documento di </w:t>
      </w:r>
      <w:r w:rsidR="00A053D3" w:rsidRPr="00AF14E1">
        <w:rPr>
          <w:rFonts w:ascii="Times New Roman" w:eastAsia="Times New Roman" w:hAnsi="Times New Roman" w:cs="Times New Roman"/>
          <w:b/>
          <w:sz w:val="18"/>
          <w:szCs w:val="24"/>
          <w:lang w:eastAsia="it-IT"/>
        </w:rPr>
        <w:t>riconoscimento in corso di validità</w:t>
      </w:r>
      <w:r w:rsidR="00AF14E1" w:rsidRPr="00AF14E1">
        <w:rPr>
          <w:rFonts w:ascii="Times New Roman" w:eastAsia="Times New Roman" w:hAnsi="Times New Roman" w:cs="Times New Roman"/>
          <w:b/>
          <w:sz w:val="18"/>
          <w:szCs w:val="24"/>
          <w:lang w:eastAsia="it-IT"/>
        </w:rPr>
        <w:t>.</w:t>
      </w:r>
    </w:p>
    <w:sectPr w:rsidR="00A053D3" w:rsidRPr="00AF14E1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45FAC" w14:textId="77777777" w:rsidR="00FE6E12" w:rsidRDefault="00FE6E12" w:rsidP="007860BD">
      <w:pPr>
        <w:spacing w:after="0" w:line="240" w:lineRule="auto"/>
      </w:pPr>
      <w:r>
        <w:separator/>
      </w:r>
    </w:p>
  </w:endnote>
  <w:endnote w:type="continuationSeparator" w:id="0">
    <w:p w14:paraId="354B11A8" w14:textId="77777777" w:rsidR="00FE6E12" w:rsidRDefault="00FE6E12" w:rsidP="00786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93291" w14:textId="77777777" w:rsidR="007860BD" w:rsidRPr="001910D1" w:rsidRDefault="007860BD" w:rsidP="007860BD">
    <w:pPr>
      <w:tabs>
        <w:tab w:val="center" w:pos="4819"/>
        <w:tab w:val="right" w:pos="9638"/>
      </w:tabs>
      <w:spacing w:after="0" w:line="240" w:lineRule="auto"/>
      <w:ind w:left="-180"/>
      <w:jc w:val="right"/>
      <w:rPr>
        <w:b/>
        <w:color w:val="44546A" w:themeColor="text2"/>
        <w:sz w:val="16"/>
        <w:szCs w:val="16"/>
      </w:rPr>
    </w:pPr>
    <w:r w:rsidRPr="001910D1">
      <w:rPr>
        <w:b/>
        <w:color w:val="44546A" w:themeColor="text2"/>
        <w:sz w:val="16"/>
        <w:szCs w:val="16"/>
      </w:rPr>
      <w:t>Ente Pubblico non economico</w:t>
    </w:r>
  </w:p>
  <w:p w14:paraId="27F5E09C" w14:textId="77777777" w:rsidR="007860BD" w:rsidRPr="001910D1" w:rsidRDefault="007860BD" w:rsidP="007860BD">
    <w:pPr>
      <w:tabs>
        <w:tab w:val="center" w:pos="4819"/>
        <w:tab w:val="right" w:pos="9638"/>
      </w:tabs>
      <w:spacing w:after="0" w:line="240" w:lineRule="auto"/>
      <w:jc w:val="right"/>
      <w:rPr>
        <w:color w:val="44546A" w:themeColor="text2"/>
        <w:sz w:val="16"/>
        <w:szCs w:val="16"/>
      </w:rPr>
    </w:pPr>
    <w:r w:rsidRPr="001910D1">
      <w:rPr>
        <w:color w:val="44546A" w:themeColor="text2"/>
        <w:sz w:val="16"/>
        <w:szCs w:val="16"/>
      </w:rPr>
      <w:t xml:space="preserve">Corso Vittorio Emanuele II, 187 – 83100 Avellino (AV) </w:t>
    </w:r>
  </w:p>
  <w:p w14:paraId="1EB684EF" w14:textId="77777777" w:rsidR="007860BD" w:rsidRPr="001910D1" w:rsidRDefault="007860BD" w:rsidP="007860BD">
    <w:pPr>
      <w:tabs>
        <w:tab w:val="center" w:pos="4819"/>
        <w:tab w:val="right" w:pos="9638"/>
      </w:tabs>
      <w:spacing w:after="0" w:line="240" w:lineRule="auto"/>
      <w:jc w:val="right"/>
      <w:rPr>
        <w:color w:val="44546A" w:themeColor="text2"/>
        <w:sz w:val="16"/>
        <w:szCs w:val="16"/>
        <w:lang w:val="en-US"/>
      </w:rPr>
    </w:pPr>
    <w:r w:rsidRPr="001910D1">
      <w:rPr>
        <w:color w:val="44546A" w:themeColor="text2"/>
        <w:sz w:val="16"/>
        <w:szCs w:val="16"/>
        <w:lang w:val="en-US"/>
      </w:rPr>
      <w:t xml:space="preserve">Tel. +39.0825.33444 – Fax +39.0825.34268 – Mail: </w:t>
    </w:r>
    <w:hyperlink r:id="rId1" w:history="1">
      <w:r w:rsidRPr="001910D1">
        <w:rPr>
          <w:color w:val="0563C1" w:themeColor="hyperlink"/>
          <w:sz w:val="16"/>
          <w:szCs w:val="16"/>
          <w:u w:val="single"/>
          <w:lang w:val="en-US"/>
        </w:rPr>
        <w:t>info@commercialisti.av.it</w:t>
      </w:r>
    </w:hyperlink>
    <w:r w:rsidRPr="001910D1">
      <w:rPr>
        <w:color w:val="44546A" w:themeColor="text2"/>
        <w:sz w:val="16"/>
        <w:szCs w:val="16"/>
        <w:lang w:val="en-US"/>
      </w:rPr>
      <w:t xml:space="preserve"> – PEC: ordine.avellino@commercialisti.it </w:t>
    </w:r>
  </w:p>
  <w:p w14:paraId="5B168A82" w14:textId="77777777" w:rsidR="007860BD" w:rsidRPr="001910D1" w:rsidRDefault="007860BD" w:rsidP="007860BD">
    <w:pPr>
      <w:tabs>
        <w:tab w:val="center" w:pos="4819"/>
        <w:tab w:val="right" w:pos="9638"/>
      </w:tabs>
      <w:spacing w:after="0" w:line="240" w:lineRule="auto"/>
      <w:jc w:val="right"/>
      <w:rPr>
        <w:color w:val="44546A" w:themeColor="text2"/>
        <w:sz w:val="16"/>
        <w:szCs w:val="16"/>
      </w:rPr>
    </w:pPr>
    <w:r w:rsidRPr="001910D1">
      <w:rPr>
        <w:color w:val="44546A" w:themeColor="text2"/>
        <w:sz w:val="16"/>
        <w:szCs w:val="16"/>
      </w:rPr>
      <w:t>Codice Fiscale 92068310645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797D0C" w14:textId="77777777" w:rsidR="00FE6E12" w:rsidRDefault="00FE6E12" w:rsidP="007860BD">
      <w:pPr>
        <w:spacing w:after="0" w:line="240" w:lineRule="auto"/>
      </w:pPr>
      <w:r>
        <w:separator/>
      </w:r>
    </w:p>
  </w:footnote>
  <w:footnote w:type="continuationSeparator" w:id="0">
    <w:p w14:paraId="52434055" w14:textId="77777777" w:rsidR="00FE6E12" w:rsidRDefault="00FE6E12" w:rsidP="00786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29066" w14:textId="77777777" w:rsidR="007860BD" w:rsidRDefault="00FE6E12">
    <w:pPr>
      <w:pStyle w:val="Intestazione"/>
    </w:pPr>
    <w:r>
      <w:rPr>
        <w:noProof/>
      </w:rPr>
      <w:pict w14:anchorId="1080D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2.3pt;margin-top:-20.8pt;width:282pt;height:94.55pt;z-index:-251658752">
          <v:imagedata r:id="rId1" o:title=""/>
          <w10:wrap type="square"/>
        </v:shape>
        <o:OLEObject Type="Embed" ProgID="AcroExch.Document.DC" ShapeID="_x0000_s2049" DrawAspect="Content" ObjectID="_1733049773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8AD"/>
    <w:multiLevelType w:val="hybridMultilevel"/>
    <w:tmpl w:val="2F38E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654AF"/>
    <w:multiLevelType w:val="hybridMultilevel"/>
    <w:tmpl w:val="5E322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E92AE1"/>
    <w:multiLevelType w:val="hybridMultilevel"/>
    <w:tmpl w:val="8B7A5144"/>
    <w:lvl w:ilvl="0" w:tplc="8AF204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3D3"/>
    <w:rsid w:val="00057494"/>
    <w:rsid w:val="00117906"/>
    <w:rsid w:val="001F18B8"/>
    <w:rsid w:val="002045EB"/>
    <w:rsid w:val="002C2DF3"/>
    <w:rsid w:val="002E0520"/>
    <w:rsid w:val="00322844"/>
    <w:rsid w:val="003426E5"/>
    <w:rsid w:val="00384867"/>
    <w:rsid w:val="005F363C"/>
    <w:rsid w:val="00604359"/>
    <w:rsid w:val="00627EE6"/>
    <w:rsid w:val="006A36D8"/>
    <w:rsid w:val="007110A6"/>
    <w:rsid w:val="007860BD"/>
    <w:rsid w:val="008F46BD"/>
    <w:rsid w:val="00936DA3"/>
    <w:rsid w:val="00963A0E"/>
    <w:rsid w:val="00A053D3"/>
    <w:rsid w:val="00A1074B"/>
    <w:rsid w:val="00A65C95"/>
    <w:rsid w:val="00AF14E1"/>
    <w:rsid w:val="00B141E6"/>
    <w:rsid w:val="00B3458D"/>
    <w:rsid w:val="00D469DB"/>
    <w:rsid w:val="00D91BF4"/>
    <w:rsid w:val="00D93EE7"/>
    <w:rsid w:val="00F6441D"/>
    <w:rsid w:val="00F84DAF"/>
    <w:rsid w:val="00F91E53"/>
    <w:rsid w:val="00FD2C55"/>
    <w:rsid w:val="00FE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336E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60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60BD"/>
  </w:style>
  <w:style w:type="paragraph" w:styleId="Pidipagina">
    <w:name w:val="footer"/>
    <w:basedOn w:val="Normale"/>
    <w:link w:val="PidipaginaCarattere"/>
    <w:uiPriority w:val="99"/>
    <w:unhideWhenUsed/>
    <w:rsid w:val="007860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60BD"/>
  </w:style>
  <w:style w:type="table" w:styleId="Grigliatabella">
    <w:name w:val="Table Grid"/>
    <w:basedOn w:val="Tabellanormale"/>
    <w:uiPriority w:val="39"/>
    <w:rsid w:val="008F4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045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60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60BD"/>
  </w:style>
  <w:style w:type="paragraph" w:styleId="Pidipagina">
    <w:name w:val="footer"/>
    <w:basedOn w:val="Normale"/>
    <w:link w:val="PidipaginaCarattere"/>
    <w:uiPriority w:val="99"/>
    <w:unhideWhenUsed/>
    <w:rsid w:val="007860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60BD"/>
  </w:style>
  <w:style w:type="table" w:styleId="Grigliatabella">
    <w:name w:val="Table Grid"/>
    <w:basedOn w:val="Tabellanormale"/>
    <w:uiPriority w:val="39"/>
    <w:rsid w:val="008F4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04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ommercialisti.av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MODELLO PER RICHIESTA TESSERINO PROFESSIONALE</vt:lpstr>
      <vt:lpstr>Riportare, qui di seguito, in stampatello, i dati richiesti</vt:lpstr>
      <vt:lpstr>La presente dichiarazione non necessita dell’autenticazione della firma e sostit</vt:lpstr>
    </vt:vector>
  </TitlesOfParts>
  <Company>Hewlett-Packard Company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Tiziana</dc:creator>
  <cp:lastModifiedBy>Utente</cp:lastModifiedBy>
  <cp:revision>2</cp:revision>
  <dcterms:created xsi:type="dcterms:W3CDTF">2022-12-20T12:56:00Z</dcterms:created>
  <dcterms:modified xsi:type="dcterms:W3CDTF">2022-12-20T12:56:00Z</dcterms:modified>
</cp:coreProperties>
</file>