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9CEFB" w14:textId="77777777" w:rsidR="00117906" w:rsidRDefault="00117906"/>
    <w:p w14:paraId="0D66B47F" w14:textId="77777777" w:rsidR="00EF1D74" w:rsidRDefault="00EF1D74"/>
    <w:p w14:paraId="44D98AFB" w14:textId="77777777" w:rsidR="00EF1D74" w:rsidRPr="001C5D44" w:rsidRDefault="00EF1D74">
      <w:pPr>
        <w:rPr>
          <w:b/>
          <w:bCs/>
          <w:color w:val="002060"/>
        </w:rPr>
      </w:pPr>
      <w:r w:rsidRPr="001C5D44">
        <w:rPr>
          <w:b/>
          <w:bCs/>
          <w:color w:val="002060"/>
        </w:rPr>
        <w:t xml:space="preserve">Allegato 1 D.I. </w:t>
      </w:r>
    </w:p>
    <w:p w14:paraId="7AC1BBA6" w14:textId="60E689E8" w:rsidR="00EF1D74" w:rsidRPr="001C5D44" w:rsidRDefault="00EF1D74">
      <w:pPr>
        <w:rPr>
          <w:b/>
          <w:bCs/>
          <w:color w:val="002060"/>
        </w:rPr>
      </w:pPr>
      <w:r w:rsidRPr="001C5D44">
        <w:rPr>
          <w:b/>
          <w:bCs/>
          <w:color w:val="002060"/>
        </w:rPr>
        <w:t>DOCUMENTI PER L’ISCRIZIONE ALL’ALBO</w:t>
      </w:r>
      <w:r w:rsidRPr="001C5D44">
        <w:rPr>
          <w:b/>
          <w:bCs/>
          <w:color w:val="002060"/>
        </w:rPr>
        <w:t>/ELENCO SPECIALE</w:t>
      </w:r>
      <w:r w:rsidRPr="001C5D44">
        <w:rPr>
          <w:b/>
          <w:bCs/>
          <w:color w:val="002060"/>
        </w:rPr>
        <w:t xml:space="preserve"> DEI DOTTORI COMMERCIALISTI E DEGLI ESPERTI CONTABILI (Decreto Legislativo 28 giugno 2005 n.139 (artt.34 e segg.</w:t>
      </w:r>
    </w:p>
    <w:p w14:paraId="116333A5" w14:textId="77777777" w:rsidR="00EF1D74" w:rsidRPr="001C5D44" w:rsidRDefault="00EF1D74">
      <w:pPr>
        <w:rPr>
          <w:b/>
          <w:bCs/>
          <w:i/>
          <w:iCs/>
          <w:color w:val="002060"/>
        </w:rPr>
      </w:pPr>
      <w:r w:rsidRPr="001C5D44">
        <w:rPr>
          <w:b/>
          <w:bCs/>
          <w:i/>
          <w:iCs/>
          <w:color w:val="002060"/>
        </w:rPr>
        <w:t xml:space="preserve">Decreto legislativo 28 giugno 2005 n. 139 artt. 34 e segg. </w:t>
      </w:r>
    </w:p>
    <w:p w14:paraId="77F46CF4" w14:textId="77777777" w:rsidR="00EF1D74" w:rsidRPr="001C5D44" w:rsidRDefault="00EF1D74">
      <w:pPr>
        <w:rPr>
          <w:color w:val="002060"/>
        </w:rPr>
      </w:pPr>
      <w:r w:rsidRPr="001C5D44">
        <w:rPr>
          <w:color w:val="002060"/>
        </w:rPr>
        <w:t xml:space="preserve">Alla richiesta d’iscrizione all’Albo (vedi fac-simile) devono essere allegati i seguenti documenti: </w:t>
      </w:r>
    </w:p>
    <w:p w14:paraId="0AA13558" w14:textId="77777777" w:rsidR="00EF1D74" w:rsidRPr="001C5D44" w:rsidRDefault="00EF1D74">
      <w:pPr>
        <w:rPr>
          <w:color w:val="002060"/>
        </w:rPr>
      </w:pPr>
      <w:r w:rsidRPr="001C5D44">
        <w:rPr>
          <w:color w:val="002060"/>
        </w:rPr>
        <w:t xml:space="preserve">1. Certificato di nascita </w:t>
      </w:r>
    </w:p>
    <w:p w14:paraId="34D3A51A" w14:textId="77777777" w:rsidR="00EF1D74" w:rsidRPr="001C5D44" w:rsidRDefault="00EF1D74">
      <w:pPr>
        <w:rPr>
          <w:color w:val="002060"/>
        </w:rPr>
      </w:pPr>
      <w:r w:rsidRPr="001C5D44">
        <w:rPr>
          <w:color w:val="002060"/>
        </w:rPr>
        <w:t xml:space="preserve">2. Certificato di residenza </w:t>
      </w:r>
    </w:p>
    <w:p w14:paraId="40F2444C" w14:textId="77777777" w:rsidR="00EF1D74" w:rsidRPr="001C5D44" w:rsidRDefault="00EF1D74">
      <w:pPr>
        <w:rPr>
          <w:color w:val="002060"/>
        </w:rPr>
      </w:pPr>
      <w:r w:rsidRPr="001C5D44">
        <w:rPr>
          <w:color w:val="002060"/>
        </w:rPr>
        <w:t xml:space="preserve">3. Certificato di godimento dei diritti politici </w:t>
      </w:r>
    </w:p>
    <w:p w14:paraId="228DD8A4" w14:textId="77777777" w:rsidR="00EF1D74" w:rsidRPr="001C5D44" w:rsidRDefault="00EF1D74">
      <w:pPr>
        <w:rPr>
          <w:color w:val="002060"/>
        </w:rPr>
      </w:pPr>
      <w:r w:rsidRPr="001C5D44">
        <w:rPr>
          <w:color w:val="002060"/>
        </w:rPr>
        <w:t xml:space="preserve">4. Certificato del casellario giudiziale di data non anteriore ai sei mesi dalla presentazione </w:t>
      </w:r>
    </w:p>
    <w:p w14:paraId="04C32DB0" w14:textId="77777777" w:rsidR="00EF1D74" w:rsidRPr="001C5D44" w:rsidRDefault="00EF1D74">
      <w:pPr>
        <w:rPr>
          <w:color w:val="002060"/>
        </w:rPr>
      </w:pPr>
      <w:r w:rsidRPr="001C5D44">
        <w:rPr>
          <w:color w:val="002060"/>
        </w:rPr>
        <w:t xml:space="preserve">5. Certificato dei carichi pendenti, rilasciato dalla Procura della Repubblica presso il Tribunale, di data non anteriore ai sei mesi dalla presentazione </w:t>
      </w:r>
    </w:p>
    <w:p w14:paraId="32FBEDC4" w14:textId="77777777" w:rsidR="00EF1D74" w:rsidRPr="001C5D44" w:rsidRDefault="00EF1D74">
      <w:pPr>
        <w:rPr>
          <w:color w:val="002060"/>
        </w:rPr>
      </w:pPr>
      <w:r w:rsidRPr="001C5D44">
        <w:rPr>
          <w:color w:val="002060"/>
        </w:rPr>
        <w:t xml:space="preserve">6. Certificato di Laurea (firmato dal capo ufficio responsabile) </w:t>
      </w:r>
    </w:p>
    <w:p w14:paraId="1290B07D" w14:textId="77777777" w:rsidR="00EF1D74" w:rsidRPr="001C5D44" w:rsidRDefault="00EF1D74">
      <w:pPr>
        <w:rPr>
          <w:color w:val="002060"/>
        </w:rPr>
      </w:pPr>
      <w:r w:rsidRPr="001C5D44">
        <w:rPr>
          <w:color w:val="002060"/>
        </w:rPr>
        <w:t xml:space="preserve">7. Certificato di abilitazione dell’Ufficio Esami di Stato </w:t>
      </w:r>
    </w:p>
    <w:p w14:paraId="54C0046A" w14:textId="77777777" w:rsidR="00EF1D74" w:rsidRPr="001C5D44" w:rsidRDefault="00EF1D74">
      <w:pPr>
        <w:rPr>
          <w:color w:val="002060"/>
        </w:rPr>
      </w:pPr>
      <w:r w:rsidRPr="001C5D44">
        <w:rPr>
          <w:color w:val="002060"/>
        </w:rPr>
        <w:t xml:space="preserve">8. Fotocopia di un documento di riconoscimento valido </w:t>
      </w:r>
    </w:p>
    <w:p w14:paraId="01606110" w14:textId="77777777" w:rsidR="00EF1D74" w:rsidRPr="001C5D44" w:rsidRDefault="00EF1D74">
      <w:pPr>
        <w:rPr>
          <w:color w:val="002060"/>
        </w:rPr>
      </w:pPr>
      <w:r w:rsidRPr="001C5D44">
        <w:rPr>
          <w:color w:val="002060"/>
        </w:rPr>
        <w:t xml:space="preserve">9. Autorizzazione del Preside per coloro che insegnano </w:t>
      </w:r>
    </w:p>
    <w:p w14:paraId="45BEC725" w14:textId="4AC5A27E" w:rsidR="00EF1D74" w:rsidRPr="001C5D44" w:rsidRDefault="00EF1D74">
      <w:pPr>
        <w:rPr>
          <w:color w:val="002060"/>
        </w:rPr>
      </w:pPr>
      <w:r w:rsidRPr="001C5D44">
        <w:rPr>
          <w:color w:val="002060"/>
        </w:rPr>
        <w:t>10. Fotografia formato tessera ed in formato digitale</w:t>
      </w:r>
      <w:r w:rsidR="00BF5CF7">
        <w:rPr>
          <w:color w:val="002060"/>
        </w:rPr>
        <w:t xml:space="preserve"> </w:t>
      </w:r>
      <w:proofErr w:type="gramStart"/>
      <w:r w:rsidR="00BF5CF7" w:rsidRPr="00BF5CF7">
        <w:rPr>
          <w:b/>
          <w:bCs/>
          <w:color w:val="002060"/>
        </w:rPr>
        <w:t>( 3.5</w:t>
      </w:r>
      <w:proofErr w:type="gramEnd"/>
      <w:r w:rsidR="00BF5CF7" w:rsidRPr="00BF5CF7">
        <w:rPr>
          <w:b/>
          <w:bCs/>
          <w:color w:val="002060"/>
        </w:rPr>
        <w:t xml:space="preserve"> per 2.5 in JPEG</w:t>
      </w:r>
      <w:r w:rsidR="00B30260">
        <w:rPr>
          <w:b/>
          <w:bCs/>
          <w:color w:val="002060"/>
        </w:rPr>
        <w:t>-</w:t>
      </w:r>
      <w:r w:rsidR="00BF5CF7" w:rsidRPr="00BF5CF7">
        <w:rPr>
          <w:b/>
          <w:bCs/>
          <w:color w:val="002060"/>
        </w:rPr>
        <w:t xml:space="preserve"> 300 D.P.I.)</w:t>
      </w:r>
      <w:r w:rsidRPr="001C5D44">
        <w:rPr>
          <w:color w:val="002060"/>
        </w:rPr>
        <w:t xml:space="preserve"> </w:t>
      </w:r>
    </w:p>
    <w:p w14:paraId="42879429" w14:textId="77777777" w:rsidR="00EF1D74" w:rsidRPr="001C5D44" w:rsidRDefault="00EF1D74">
      <w:pPr>
        <w:rPr>
          <w:color w:val="002060"/>
        </w:rPr>
      </w:pPr>
      <w:r w:rsidRPr="001C5D44">
        <w:rPr>
          <w:color w:val="002060"/>
        </w:rPr>
        <w:t xml:space="preserve">11. Fotocopia leggibile attestante il versamento effettuato sul c.c. postale n. 21965181 intestato a Regione Campania – Servizio tesoreria – con la seguente causale: codice 08 11 – abilitazione Esercizio professionale 12. Ricevuta di versamento di Euro 168,00 sul </w:t>
      </w:r>
      <w:proofErr w:type="spellStart"/>
      <w:r w:rsidRPr="001C5D44">
        <w:rPr>
          <w:color w:val="002060"/>
        </w:rPr>
        <w:t>c.c</w:t>
      </w:r>
      <w:proofErr w:type="spellEnd"/>
      <w:r w:rsidRPr="001C5D44">
        <w:rPr>
          <w:color w:val="002060"/>
        </w:rPr>
        <w:t xml:space="preserve"> postale n.8003, “Concessioni governative” </w:t>
      </w:r>
    </w:p>
    <w:p w14:paraId="0E5AC9E1" w14:textId="6A7C60E9" w:rsidR="00EF1D74" w:rsidRPr="001C5D44" w:rsidRDefault="00EF1D74">
      <w:pPr>
        <w:rPr>
          <w:color w:val="002060"/>
        </w:rPr>
      </w:pPr>
      <w:r w:rsidRPr="001C5D44">
        <w:rPr>
          <w:color w:val="002060"/>
        </w:rPr>
        <w:t>13</w:t>
      </w:r>
      <w:r w:rsidRPr="001C5D44">
        <w:rPr>
          <w:color w:val="002060"/>
        </w:rPr>
        <w:t xml:space="preserve">. </w:t>
      </w:r>
      <w:r w:rsidRPr="001C5D44">
        <w:rPr>
          <w:color w:val="002060"/>
        </w:rPr>
        <w:t xml:space="preserve">Euro € </w:t>
      </w:r>
      <w:r w:rsidRPr="001C5D44">
        <w:rPr>
          <w:color w:val="002060"/>
        </w:rPr>
        <w:t>300</w:t>
      </w:r>
      <w:r w:rsidRPr="001C5D44">
        <w:rPr>
          <w:color w:val="002060"/>
        </w:rPr>
        <w:t>,00 (</w:t>
      </w:r>
      <w:r w:rsidR="00262589" w:rsidRPr="001C5D44">
        <w:rPr>
          <w:color w:val="002060"/>
        </w:rPr>
        <w:t>o</w:t>
      </w:r>
      <w:r w:rsidRPr="001C5D44">
        <w:rPr>
          <w:color w:val="002060"/>
        </w:rPr>
        <w:t xml:space="preserve"> € </w:t>
      </w:r>
      <w:r w:rsidRPr="001C5D44">
        <w:rPr>
          <w:color w:val="002060"/>
        </w:rPr>
        <w:t>20</w:t>
      </w:r>
      <w:r w:rsidRPr="001C5D44">
        <w:rPr>
          <w:color w:val="002060"/>
        </w:rPr>
        <w:t xml:space="preserve">0.00 per neo-iscritti under </w:t>
      </w:r>
      <w:proofErr w:type="gramStart"/>
      <w:r w:rsidRPr="001C5D44">
        <w:rPr>
          <w:color w:val="002060"/>
        </w:rPr>
        <w:t>35)-</w:t>
      </w:r>
      <w:proofErr w:type="gramEnd"/>
      <w:r w:rsidRPr="001C5D44">
        <w:rPr>
          <w:color w:val="002060"/>
        </w:rPr>
        <w:t xml:space="preserve">Euro 150.00 tassa di </w:t>
      </w:r>
      <w:r w:rsidRPr="001C5D44">
        <w:rPr>
          <w:color w:val="002060"/>
        </w:rPr>
        <w:t>prima iscrizione</w:t>
      </w:r>
      <w:r w:rsidR="00333928">
        <w:rPr>
          <w:color w:val="002060"/>
        </w:rPr>
        <w:t>:</w:t>
      </w:r>
    </w:p>
    <w:p w14:paraId="2F43E0DB" w14:textId="34D55027" w:rsidR="00EF1D74" w:rsidRPr="001C5D44" w:rsidRDefault="00262589">
      <w:pPr>
        <w:rPr>
          <w:rFonts w:cstheme="minorHAnsi"/>
          <w:color w:val="002060"/>
        </w:rPr>
      </w:pPr>
      <w:r w:rsidRPr="00333928">
        <w:rPr>
          <w:rFonts w:cstheme="minorHAnsi"/>
          <w:b/>
          <w:bCs/>
          <w:color w:val="002060"/>
        </w:rPr>
        <w:t>T</w:t>
      </w:r>
      <w:r w:rsidR="00EF1D74" w:rsidRPr="00333928">
        <w:rPr>
          <w:rFonts w:cstheme="minorHAnsi"/>
          <w:b/>
          <w:bCs/>
          <w:color w:val="002060"/>
        </w:rPr>
        <w:t>utti i versamenti sono da effettuarsi con</w:t>
      </w:r>
      <w:r w:rsidR="00EF1D74" w:rsidRPr="001C5D44">
        <w:rPr>
          <w:rFonts w:cstheme="minorHAnsi"/>
          <w:color w:val="002060"/>
        </w:rPr>
        <w:t xml:space="preserve"> </w:t>
      </w:r>
      <w:r w:rsidR="00EF1D74" w:rsidRPr="001C5D44">
        <w:rPr>
          <w:rFonts w:cstheme="minorHAnsi"/>
          <w:b/>
          <w:bCs/>
          <w:color w:val="002060"/>
        </w:rPr>
        <w:t>avviso PAGO P.A. presso l’Ordine tramite POS</w:t>
      </w:r>
      <w:r w:rsidR="00EF1D74" w:rsidRPr="001C5D44">
        <w:rPr>
          <w:rFonts w:cstheme="minorHAnsi"/>
          <w:color w:val="002060"/>
        </w:rPr>
        <w:t>.</w:t>
      </w:r>
    </w:p>
    <w:p w14:paraId="340D9F37" w14:textId="77777777" w:rsidR="00262589" w:rsidRPr="001C5D44" w:rsidRDefault="00EF1D74">
      <w:pPr>
        <w:rPr>
          <w:color w:val="002060"/>
        </w:rPr>
      </w:pPr>
      <w:r w:rsidRPr="001C5D44">
        <w:rPr>
          <w:color w:val="002060"/>
        </w:rPr>
        <w:t xml:space="preserve">I </w:t>
      </w:r>
      <w:r w:rsidRPr="001C5D44">
        <w:rPr>
          <w:color w:val="002060"/>
        </w:rPr>
        <w:t xml:space="preserve">certificati indicati dai punti </w:t>
      </w:r>
      <w:proofErr w:type="spellStart"/>
      <w:r w:rsidRPr="001C5D44">
        <w:rPr>
          <w:color w:val="002060"/>
        </w:rPr>
        <w:t>nn</w:t>
      </w:r>
      <w:proofErr w:type="spellEnd"/>
      <w:r w:rsidRPr="001C5D44">
        <w:rPr>
          <w:color w:val="002060"/>
        </w:rPr>
        <w:t xml:space="preserve">. 1 a 7 possono essere autocertificati dai richiedenti ai sensi del D.P.R. 28.12.2000, n.445. Ai sensi dell’art. 38 del DPR n. 445/00, la relativa dichiarazione sostitutiva di certificazione (vedi facsimile allegato) deve essere firmata dal dichiarante e, ad essa va allegata fotocopia di un documento di riconoscimento valido, con firma leggibile. </w:t>
      </w:r>
    </w:p>
    <w:p w14:paraId="7D342AF9" w14:textId="5CE40E83" w:rsidR="00EF1D74" w:rsidRPr="001C5D44" w:rsidRDefault="00EF1D74">
      <w:pPr>
        <w:rPr>
          <w:b/>
          <w:bCs/>
          <w:color w:val="002060"/>
        </w:rPr>
      </w:pPr>
      <w:r w:rsidRPr="001C5D44">
        <w:rPr>
          <w:b/>
          <w:bCs/>
          <w:color w:val="002060"/>
        </w:rPr>
        <w:t>Per l’iscrizione all’Albo è necessario essere residenti (ovvero aver eletto proprio domicilio professionale) nella circoscrizione del Tribunale di Avellino</w:t>
      </w:r>
      <w:r w:rsidRPr="001C5D44">
        <w:rPr>
          <w:b/>
          <w:bCs/>
          <w:color w:val="002060"/>
        </w:rPr>
        <w:t>.</w:t>
      </w:r>
    </w:p>
    <w:sectPr w:rsidR="00EF1D74" w:rsidRPr="001C5D44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262DF" w14:textId="77777777" w:rsidR="008A2035" w:rsidRDefault="008A2035" w:rsidP="007860BD">
      <w:pPr>
        <w:spacing w:after="0" w:line="240" w:lineRule="auto"/>
      </w:pPr>
      <w:r>
        <w:separator/>
      </w:r>
    </w:p>
  </w:endnote>
  <w:endnote w:type="continuationSeparator" w:id="0">
    <w:p w14:paraId="613A280A" w14:textId="77777777" w:rsidR="008A2035" w:rsidRDefault="008A2035" w:rsidP="00786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9068A" w14:textId="77777777" w:rsidR="007860BD" w:rsidRPr="001910D1" w:rsidRDefault="007860BD" w:rsidP="007860BD">
    <w:pPr>
      <w:tabs>
        <w:tab w:val="center" w:pos="4819"/>
        <w:tab w:val="right" w:pos="9638"/>
      </w:tabs>
      <w:spacing w:after="0" w:line="240" w:lineRule="auto"/>
      <w:ind w:left="-180"/>
      <w:jc w:val="right"/>
      <w:rPr>
        <w:b/>
        <w:color w:val="44546A" w:themeColor="text2"/>
        <w:sz w:val="16"/>
        <w:szCs w:val="16"/>
      </w:rPr>
    </w:pPr>
    <w:r w:rsidRPr="001910D1">
      <w:rPr>
        <w:b/>
        <w:color w:val="44546A" w:themeColor="text2"/>
        <w:sz w:val="16"/>
        <w:szCs w:val="16"/>
      </w:rPr>
      <w:t>Ente Pubblico non economico</w:t>
    </w:r>
  </w:p>
  <w:p w14:paraId="716CBCB6" w14:textId="77777777" w:rsidR="007860BD" w:rsidRPr="001910D1" w:rsidRDefault="007860BD" w:rsidP="007860BD">
    <w:pPr>
      <w:tabs>
        <w:tab w:val="center" w:pos="4819"/>
        <w:tab w:val="right" w:pos="9638"/>
      </w:tabs>
      <w:spacing w:after="0" w:line="240" w:lineRule="auto"/>
      <w:jc w:val="right"/>
      <w:rPr>
        <w:color w:val="44546A" w:themeColor="text2"/>
        <w:sz w:val="16"/>
        <w:szCs w:val="16"/>
      </w:rPr>
    </w:pPr>
    <w:r w:rsidRPr="001910D1">
      <w:rPr>
        <w:color w:val="44546A" w:themeColor="text2"/>
        <w:sz w:val="16"/>
        <w:szCs w:val="16"/>
      </w:rPr>
      <w:t xml:space="preserve">Corso Vittorio Emanuele II, 187 – 83100 Avellino (AV) </w:t>
    </w:r>
  </w:p>
  <w:p w14:paraId="7390977D" w14:textId="77777777" w:rsidR="007860BD" w:rsidRPr="001910D1" w:rsidRDefault="007860BD" w:rsidP="007860BD">
    <w:pPr>
      <w:tabs>
        <w:tab w:val="center" w:pos="4819"/>
        <w:tab w:val="right" w:pos="9638"/>
      </w:tabs>
      <w:spacing w:after="0" w:line="240" w:lineRule="auto"/>
      <w:jc w:val="right"/>
      <w:rPr>
        <w:color w:val="44546A" w:themeColor="text2"/>
        <w:sz w:val="16"/>
        <w:szCs w:val="16"/>
        <w:lang w:val="en-US"/>
      </w:rPr>
    </w:pPr>
    <w:r w:rsidRPr="001910D1">
      <w:rPr>
        <w:color w:val="44546A" w:themeColor="text2"/>
        <w:sz w:val="16"/>
        <w:szCs w:val="16"/>
        <w:lang w:val="en-US"/>
      </w:rPr>
      <w:t xml:space="preserve">Tel. +39.0825.33444 – Fax +39.0825.34268 – Mail: </w:t>
    </w:r>
    <w:r w:rsidR="00000000">
      <w:fldChar w:fldCharType="begin"/>
    </w:r>
    <w:r w:rsidR="00000000" w:rsidRPr="00EF1D74">
      <w:rPr>
        <w:lang w:val="en-US"/>
      </w:rPr>
      <w:instrText>HYPERLINK "mailto:info@commercialisti.av.it"</w:instrText>
    </w:r>
    <w:r w:rsidR="00000000">
      <w:fldChar w:fldCharType="separate"/>
    </w:r>
    <w:r w:rsidRPr="001910D1">
      <w:rPr>
        <w:color w:val="0563C1" w:themeColor="hyperlink"/>
        <w:sz w:val="16"/>
        <w:szCs w:val="16"/>
        <w:u w:val="single"/>
        <w:lang w:val="en-US"/>
      </w:rPr>
      <w:t>info@commercialisti.av.it</w:t>
    </w:r>
    <w:r w:rsidR="00000000">
      <w:rPr>
        <w:color w:val="0563C1" w:themeColor="hyperlink"/>
        <w:sz w:val="16"/>
        <w:szCs w:val="16"/>
        <w:u w:val="single"/>
        <w:lang w:val="en-US"/>
      </w:rPr>
      <w:fldChar w:fldCharType="end"/>
    </w:r>
    <w:r w:rsidRPr="001910D1">
      <w:rPr>
        <w:color w:val="44546A" w:themeColor="text2"/>
        <w:sz w:val="16"/>
        <w:szCs w:val="16"/>
        <w:lang w:val="en-US"/>
      </w:rPr>
      <w:t xml:space="preserve"> – PEC: ordine.avellino@commercialisti.it </w:t>
    </w:r>
  </w:p>
  <w:p w14:paraId="0D107C8A" w14:textId="77777777" w:rsidR="007860BD" w:rsidRPr="001910D1" w:rsidRDefault="007860BD" w:rsidP="007860BD">
    <w:pPr>
      <w:tabs>
        <w:tab w:val="center" w:pos="4819"/>
        <w:tab w:val="right" w:pos="9638"/>
      </w:tabs>
      <w:spacing w:after="0" w:line="240" w:lineRule="auto"/>
      <w:jc w:val="right"/>
      <w:rPr>
        <w:color w:val="44546A" w:themeColor="text2"/>
        <w:sz w:val="16"/>
        <w:szCs w:val="16"/>
      </w:rPr>
    </w:pPr>
    <w:r w:rsidRPr="001910D1">
      <w:rPr>
        <w:color w:val="44546A" w:themeColor="text2"/>
        <w:sz w:val="16"/>
        <w:szCs w:val="16"/>
      </w:rPr>
      <w:t>Codice Fiscale 92068310645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DAB74" w14:textId="77777777" w:rsidR="008A2035" w:rsidRDefault="008A2035" w:rsidP="007860BD">
      <w:pPr>
        <w:spacing w:after="0" w:line="240" w:lineRule="auto"/>
      </w:pPr>
      <w:r>
        <w:separator/>
      </w:r>
    </w:p>
  </w:footnote>
  <w:footnote w:type="continuationSeparator" w:id="0">
    <w:p w14:paraId="52EFC5A4" w14:textId="77777777" w:rsidR="008A2035" w:rsidRDefault="008A2035" w:rsidP="007860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09B83" w14:textId="77777777" w:rsidR="007860BD" w:rsidRDefault="00000000">
    <w:pPr>
      <w:pStyle w:val="Intestazione"/>
    </w:pPr>
    <w:r>
      <w:rPr>
        <w:noProof/>
      </w:rPr>
      <w:object w:dxaOrig="1440" w:dyaOrig="1440" w14:anchorId="7F1B37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82.3pt;margin-top:-20.8pt;width:282pt;height:94.55pt;z-index:-251658752">
          <v:imagedata r:id="rId1" o:title=""/>
          <w10:wrap type="square"/>
        </v:shape>
        <o:OLEObject Type="Embed" ProgID="Acrobat.Document.DC" ShapeID="_x0000_s1025" DrawAspect="Content" ObjectID="_1774355852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D74"/>
    <w:rsid w:val="00117906"/>
    <w:rsid w:val="001C5D44"/>
    <w:rsid w:val="00262589"/>
    <w:rsid w:val="002C2DF3"/>
    <w:rsid w:val="00333928"/>
    <w:rsid w:val="007860BD"/>
    <w:rsid w:val="008A2035"/>
    <w:rsid w:val="00B30260"/>
    <w:rsid w:val="00BF5CF7"/>
    <w:rsid w:val="00EF1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43DBA0"/>
  <w15:chartTrackingRefBased/>
  <w15:docId w15:val="{CA466306-D72A-4F14-ABD6-A10B8755F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860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60BD"/>
  </w:style>
  <w:style w:type="paragraph" w:styleId="Pidipagina">
    <w:name w:val="footer"/>
    <w:basedOn w:val="Normale"/>
    <w:link w:val="PidipaginaCarattere"/>
    <w:uiPriority w:val="99"/>
    <w:unhideWhenUsed/>
    <w:rsid w:val="007860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60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ziana\Documents\Modelli%20di%20Office%20personalizzati\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</Template>
  <TotalTime>4</TotalTime>
  <Pages>1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ALVIGGI TIZIANA</dc:creator>
  <cp:keywords/>
  <dc:description/>
  <cp:lastModifiedBy>Tiziana</cp:lastModifiedBy>
  <cp:revision>5</cp:revision>
  <dcterms:created xsi:type="dcterms:W3CDTF">2024-04-11T13:49:00Z</dcterms:created>
  <dcterms:modified xsi:type="dcterms:W3CDTF">2024-04-11T13:51:00Z</dcterms:modified>
</cp:coreProperties>
</file>